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E0D22" w14:textId="77777777" w:rsidR="00780F6B" w:rsidRDefault="00780F6B">
      <w:r>
        <w:separator/>
      </w:r>
    </w:p>
  </w:endnote>
  <w:endnote w:type="continuationSeparator" w:id="0">
    <w:p w14:paraId="43FBFDD0" w14:textId="77777777" w:rsidR="00780F6B" w:rsidRDefault="0078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5B36B" w14:textId="77777777" w:rsidR="00780F6B" w:rsidRDefault="00780F6B">
      <w:r>
        <w:separator/>
      </w:r>
    </w:p>
  </w:footnote>
  <w:footnote w:type="continuationSeparator" w:id="0">
    <w:p w14:paraId="26EAF094" w14:textId="77777777" w:rsidR="00780F6B" w:rsidRDefault="00780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 xml:space="preserve">Sercon Ltd, Europa House, </w:t>
    </w:r>
    <w:proofErr w:type="spellStart"/>
    <w:r w:rsidRPr="00A548B3">
      <w:rPr>
        <w:rFonts w:cs="Arial"/>
        <w:sz w:val="16"/>
      </w:rPr>
      <w:t>Coppicemere</w:t>
    </w:r>
    <w:proofErr w:type="spellEnd"/>
    <w:r w:rsidRPr="00A548B3">
      <w:rPr>
        <w:rFonts w:cs="Arial"/>
        <w:sz w:val="16"/>
      </w:rPr>
      <w:t xml:space="preserve">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C461C7" w:rsidRPr="00D41FE7" w14:paraId="120D933F" w14:textId="77777777" w:rsidTr="00182FBE">
      <w:tc>
        <w:tcPr>
          <w:tcW w:w="2301" w:type="dxa"/>
        </w:tcPr>
        <w:p w14:paraId="376BAC5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2D4F2B20" w:rsidR="00C461C7" w:rsidRPr="00D41FE7" w:rsidRDefault="00EF5095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EF5095">
            <w:rPr>
              <w:rFonts w:cs="Arial"/>
              <w:sz w:val="24"/>
              <w:szCs w:val="24"/>
            </w:rPr>
            <w:t>University of Sheffield</w:t>
          </w:r>
        </w:p>
      </w:tc>
    </w:tr>
    <w:tr w:rsidR="00C461C7" w:rsidRPr="00D41FE7" w14:paraId="44443080" w14:textId="77777777" w:rsidTr="00182FBE">
      <w:tc>
        <w:tcPr>
          <w:tcW w:w="2301" w:type="dxa"/>
        </w:tcPr>
        <w:p w14:paraId="2DD69E6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1A1EFD03" w:rsidR="00C461C7" w:rsidRPr="00D41FE7" w:rsidRDefault="00EF5095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16061</w:t>
          </w:r>
        </w:p>
      </w:tc>
      <w:tc>
        <w:tcPr>
          <w:tcW w:w="1177" w:type="dxa"/>
        </w:tcPr>
        <w:p w14:paraId="6D6BB21F" w14:textId="15EDE890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31F91321" w:rsidR="00C461C7" w:rsidRPr="00D41FE7" w:rsidRDefault="00EF5095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18/03/2026</w:t>
          </w:r>
        </w:p>
      </w:tc>
    </w:tr>
    <w:tr w:rsidR="00C461C7" w:rsidRPr="00D41FE7" w14:paraId="4F3FFFA7" w14:textId="77777777" w:rsidTr="00182FBE">
      <w:tc>
        <w:tcPr>
          <w:tcW w:w="2301" w:type="dxa"/>
        </w:tcPr>
        <w:p w14:paraId="0705681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6EBDDA1A" w:rsidR="00C461C7" w:rsidRPr="00D41FE7" w:rsidRDefault="00643CF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IN138</w:t>
          </w:r>
          <w:r w:rsidR="00EF5095">
            <w:rPr>
              <w:rFonts w:cs="Arial"/>
              <w:sz w:val="24"/>
              <w:szCs w:val="24"/>
            </w:rPr>
            <w:t>3</w:t>
          </w:r>
        </w:p>
      </w:tc>
      <w:tc>
        <w:tcPr>
          <w:tcW w:w="1177" w:type="dxa"/>
        </w:tcPr>
        <w:p w14:paraId="653181E8" w14:textId="2B955683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1AD7DEF6" w:rsidR="00C461C7" w:rsidRPr="00D41FE7" w:rsidRDefault="00EF5095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24/06/2026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C7EBA"/>
    <w:rsid w:val="00120F9F"/>
    <w:rsid w:val="0015024D"/>
    <w:rsid w:val="00155460"/>
    <w:rsid w:val="00251C22"/>
    <w:rsid w:val="00304AAF"/>
    <w:rsid w:val="003B7503"/>
    <w:rsid w:val="003E742C"/>
    <w:rsid w:val="0040545F"/>
    <w:rsid w:val="004527C8"/>
    <w:rsid w:val="0047102A"/>
    <w:rsid w:val="00523AC6"/>
    <w:rsid w:val="005332B1"/>
    <w:rsid w:val="00564C9A"/>
    <w:rsid w:val="005B4358"/>
    <w:rsid w:val="005B5BED"/>
    <w:rsid w:val="005E2CBC"/>
    <w:rsid w:val="00640387"/>
    <w:rsid w:val="00643CF9"/>
    <w:rsid w:val="006B34D0"/>
    <w:rsid w:val="006C07AA"/>
    <w:rsid w:val="00731F84"/>
    <w:rsid w:val="007506C2"/>
    <w:rsid w:val="0077325B"/>
    <w:rsid w:val="00780F6B"/>
    <w:rsid w:val="007E5DEA"/>
    <w:rsid w:val="007F3838"/>
    <w:rsid w:val="00806135"/>
    <w:rsid w:val="008328D1"/>
    <w:rsid w:val="008B6EEF"/>
    <w:rsid w:val="008B754C"/>
    <w:rsid w:val="008C53FE"/>
    <w:rsid w:val="008D43E6"/>
    <w:rsid w:val="008E38E8"/>
    <w:rsid w:val="008E50B2"/>
    <w:rsid w:val="009B5B2D"/>
    <w:rsid w:val="009D2719"/>
    <w:rsid w:val="00A93D79"/>
    <w:rsid w:val="00B86B21"/>
    <w:rsid w:val="00BB1A99"/>
    <w:rsid w:val="00BB39C9"/>
    <w:rsid w:val="00BC56BC"/>
    <w:rsid w:val="00C45B8F"/>
    <w:rsid w:val="00C461C7"/>
    <w:rsid w:val="00C946A3"/>
    <w:rsid w:val="00CB1F1E"/>
    <w:rsid w:val="00D41FE7"/>
    <w:rsid w:val="00E255D7"/>
    <w:rsid w:val="00E73285"/>
    <w:rsid w:val="00EF5095"/>
    <w:rsid w:val="00F06740"/>
    <w:rsid w:val="00F1614D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Report.dot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Sercon Sales</cp:lastModifiedBy>
  <cp:revision>3</cp:revision>
  <cp:lastPrinted>2017-03-15T11:04:00Z</cp:lastPrinted>
  <dcterms:created xsi:type="dcterms:W3CDTF">2026-05-19T08:58:00Z</dcterms:created>
  <dcterms:modified xsi:type="dcterms:W3CDTF">2026-06-24T12:32:00Z</dcterms:modified>
</cp:coreProperties>
</file>