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2D57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55"/>
        <w:gridCol w:w="4961"/>
        <w:gridCol w:w="1417"/>
        <w:gridCol w:w="1975"/>
      </w:tblGrid>
      <w:tr w:rsidR="0047102A" w14:paraId="4C2A1AFB" w14:textId="77777777" w:rsidTr="003B7503">
        <w:trPr>
          <w:trHeight w:val="431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32B95" w14:textId="77777777" w:rsidR="0047102A" w:rsidRDefault="0047102A" w:rsidP="0047102A">
            <w:r>
              <w:t>Contact:</w:t>
            </w:r>
          </w:p>
        </w:tc>
        <w:tc>
          <w:tcPr>
            <w:tcW w:w="835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BF02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5114550F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0659FC35" w14:textId="77777777" w:rsidR="0047102A" w:rsidRDefault="0047102A" w:rsidP="0047102A">
            <w:r>
              <w:t>Date of Visit: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14:paraId="452D3BBE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359D497" w14:textId="77777777" w:rsidR="0047102A" w:rsidRPr="008328D1" w:rsidRDefault="0047102A" w:rsidP="0047102A">
            <w:pPr>
              <w:jc w:val="right"/>
            </w:pPr>
            <w:r w:rsidRPr="008328D1">
              <w:t>No. of Days:</w:t>
            </w:r>
          </w:p>
        </w:tc>
        <w:tc>
          <w:tcPr>
            <w:tcW w:w="1975" w:type="dxa"/>
            <w:tcBorders>
              <w:left w:val="nil"/>
              <w:right w:val="single" w:sz="12" w:space="0" w:color="auto"/>
            </w:tcBorders>
            <w:vAlign w:val="center"/>
          </w:tcPr>
          <w:p w14:paraId="583DACA0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26E61137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0FFF9C" w14:textId="77777777" w:rsidR="0047102A" w:rsidRDefault="0047102A" w:rsidP="0047102A">
            <w:r>
              <w:t>Engineer:</w:t>
            </w:r>
          </w:p>
        </w:tc>
        <w:tc>
          <w:tcPr>
            <w:tcW w:w="835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DD15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</w:tbl>
    <w:p w14:paraId="632F2D71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45"/>
        <w:gridCol w:w="4961"/>
        <w:gridCol w:w="850"/>
        <w:gridCol w:w="2552"/>
      </w:tblGrid>
      <w:tr w:rsidR="0047102A" w14:paraId="289D91DF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F2650" w14:textId="77777777" w:rsidR="0047102A" w:rsidRDefault="0047102A" w:rsidP="0047102A">
            <w:r>
              <w:rPr>
                <w:b/>
              </w:rPr>
              <w:t>Details of visit:</w:t>
            </w:r>
          </w:p>
        </w:tc>
      </w:tr>
      <w:tr w:rsidR="0047102A" w14:paraId="5B2B3090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1E470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DD58104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42C3589C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5AA02B9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F2E0A0" w14:textId="77777777" w:rsidR="0047102A" w:rsidRDefault="0047102A" w:rsidP="0047102A">
            <w:r w:rsidRPr="00B86B21">
              <w:rPr>
                <w:b/>
              </w:rPr>
              <w:t>Recommendations:</w:t>
            </w:r>
          </w:p>
        </w:tc>
      </w:tr>
      <w:tr w:rsidR="0047102A" w14:paraId="4E08E306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46AE3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D75610E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1920B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29EFBA1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FA2F27" w14:textId="77777777" w:rsidR="0047102A" w:rsidRDefault="0047102A" w:rsidP="0047102A">
            <w:r>
              <w:rPr>
                <w:b/>
                <w:color w:val="000000"/>
              </w:rPr>
              <w:t>Faults and Shortages:</w:t>
            </w:r>
          </w:p>
        </w:tc>
      </w:tr>
      <w:tr w:rsidR="0047102A" w14:paraId="5EDFFF54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2024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69DE5168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0E5E71D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:rsidRPr="0047102A" w14:paraId="57CF9F17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531168" w14:textId="77777777" w:rsidR="0047102A" w:rsidRPr="0047102A" w:rsidRDefault="0047102A" w:rsidP="004710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Follow up:</w:t>
            </w:r>
          </w:p>
        </w:tc>
      </w:tr>
      <w:tr w:rsidR="0047102A" w14:paraId="7EF2E8AE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72D2A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2C8F1B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77AD966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0F32E235" w14:textId="77777777" w:rsidTr="00D41FE7">
        <w:trPr>
          <w:trHeight w:val="680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7D5581E" w14:textId="77777777" w:rsidR="008328D1" w:rsidRPr="008328D1" w:rsidRDefault="008328D1" w:rsidP="0047102A">
            <w:r w:rsidRPr="008328D1">
              <w:t xml:space="preserve">Engineer: 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5EA248F2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2D541C9" w14:textId="77777777" w:rsidR="008328D1" w:rsidRPr="008328D1" w:rsidRDefault="008328D1" w:rsidP="0047102A">
            <w:pPr>
              <w:jc w:val="right"/>
            </w:pPr>
            <w:r w:rsidRPr="008328D1">
              <w:t>Date: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1A4975A4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59096AA3" w14:textId="77777777" w:rsidTr="00D41FE7">
        <w:trPr>
          <w:trHeight w:val="680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1CC5A0" w14:textId="77777777" w:rsidR="008328D1" w:rsidRPr="008328D1" w:rsidRDefault="008328D1" w:rsidP="0047102A">
            <w:r w:rsidRPr="008328D1">
              <w:t xml:space="preserve">Signed: </w:t>
            </w:r>
          </w:p>
        </w:tc>
        <w:tc>
          <w:tcPr>
            <w:tcW w:w="8363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651B6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</w:tbl>
    <w:p w14:paraId="594CDFE8" w14:textId="77777777" w:rsidR="000C7EBA" w:rsidRDefault="000C7EBA" w:rsidP="0047102A">
      <w:pPr>
        <w:spacing w:before="120"/>
        <w:rPr>
          <w:b/>
        </w:rPr>
      </w:pPr>
    </w:p>
    <w:p w14:paraId="7536A84F" w14:textId="77777777" w:rsidR="00D41FE7" w:rsidRDefault="00D41FE7" w:rsidP="0047102A">
      <w:pPr>
        <w:spacing w:before="120"/>
        <w:rPr>
          <w:b/>
        </w:rPr>
      </w:pPr>
    </w:p>
    <w:p w14:paraId="4CE3E785" w14:textId="77777777" w:rsidR="00D41FE7" w:rsidRDefault="00D41FE7" w:rsidP="0047102A">
      <w:pPr>
        <w:spacing w:before="120"/>
        <w:rPr>
          <w:b/>
        </w:rPr>
      </w:pPr>
    </w:p>
    <w:p w14:paraId="5E35A6DE" w14:textId="77777777" w:rsidR="00D41FE7" w:rsidRDefault="00D41FE7" w:rsidP="0047102A">
      <w:pPr>
        <w:spacing w:before="120"/>
        <w:rPr>
          <w:b/>
        </w:rPr>
      </w:pPr>
    </w:p>
    <w:p w14:paraId="4B4F6C6A" w14:textId="77777777" w:rsidR="00D41FE7" w:rsidRDefault="00D41FE7" w:rsidP="0047102A">
      <w:pPr>
        <w:spacing w:before="120"/>
        <w:rPr>
          <w:b/>
        </w:rPr>
      </w:pPr>
    </w:p>
    <w:p w14:paraId="40FEE936" w14:textId="77777777" w:rsidR="00D41FE7" w:rsidRDefault="00D41FE7" w:rsidP="0047102A">
      <w:pPr>
        <w:spacing w:before="120"/>
        <w:rPr>
          <w:b/>
        </w:rPr>
      </w:pPr>
    </w:p>
    <w:p w14:paraId="0E459A22" w14:textId="77777777" w:rsidR="00D41FE7" w:rsidRDefault="00D41FE7" w:rsidP="0047102A">
      <w:pPr>
        <w:spacing w:before="120"/>
        <w:rPr>
          <w:b/>
        </w:rPr>
      </w:pPr>
    </w:p>
    <w:p w14:paraId="1F36B1D7" w14:textId="77777777" w:rsidR="00D41FE7" w:rsidRDefault="00D41FE7" w:rsidP="0047102A">
      <w:pPr>
        <w:spacing w:before="120"/>
        <w:rPr>
          <w:b/>
        </w:rPr>
      </w:pPr>
    </w:p>
    <w:p w14:paraId="10515462" w14:textId="77777777" w:rsidR="00D41FE7" w:rsidRDefault="00D41FE7" w:rsidP="0047102A">
      <w:pPr>
        <w:spacing w:before="120"/>
        <w:rPr>
          <w:b/>
        </w:rPr>
      </w:pPr>
    </w:p>
    <w:p w14:paraId="1B1EEDD3" w14:textId="77777777" w:rsidR="00D41FE7" w:rsidRDefault="00D41FE7" w:rsidP="0047102A">
      <w:pPr>
        <w:spacing w:before="120"/>
        <w:rPr>
          <w:b/>
        </w:rPr>
      </w:pPr>
    </w:p>
    <w:sectPr w:rsidR="00D41FE7" w:rsidSect="003B75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720" w:right="924" w:bottom="720" w:left="1168" w:header="28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8EFD7" w14:textId="77777777" w:rsidR="00020154" w:rsidRDefault="00020154">
      <w:r>
        <w:separator/>
      </w:r>
    </w:p>
  </w:endnote>
  <w:endnote w:type="continuationSeparator" w:id="0">
    <w:p w14:paraId="75713884" w14:textId="77777777" w:rsidR="00020154" w:rsidRDefault="0002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513B" w14:textId="77777777" w:rsidR="00E255D7" w:rsidRDefault="00E25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4"/>
      <w:gridCol w:w="3213"/>
      <w:gridCol w:w="3502"/>
    </w:tblGrid>
    <w:tr w:rsidR="008E50B2" w:rsidRPr="00D41FE7" w14:paraId="10BB478A" w14:textId="77777777" w:rsidTr="00D41FE7">
      <w:tc>
        <w:tcPr>
          <w:tcW w:w="2924" w:type="dxa"/>
        </w:tcPr>
        <w:p w14:paraId="41EA6BFE" w14:textId="77777777" w:rsidR="00D41FE7" w:rsidRPr="00D41FE7" w:rsidRDefault="008E50B2" w:rsidP="008E50B2">
          <w:pPr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S057_v</w:t>
          </w:r>
          <w:r w:rsidR="00D41FE7" w:rsidRPr="00D41FE7">
            <w:rPr>
              <w:rFonts w:cs="Arial"/>
              <w:color w:val="808080" w:themeColor="background1" w:themeShade="80"/>
              <w:sz w:val="16"/>
              <w:szCs w:val="16"/>
            </w:rPr>
            <w:t>6</w:t>
          </w:r>
        </w:p>
      </w:tc>
      <w:tc>
        <w:tcPr>
          <w:tcW w:w="3213" w:type="dxa"/>
        </w:tcPr>
        <w:p w14:paraId="593DC930" w14:textId="77777777" w:rsidR="008E50B2" w:rsidRPr="00D41FE7" w:rsidRDefault="008E50B2" w:rsidP="008E50B2">
          <w:pPr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Page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 of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502" w:type="dxa"/>
        </w:tcPr>
        <w:p w14:paraId="325C0F14" w14:textId="77777777" w:rsidR="008E50B2" w:rsidRPr="00D41FE7" w:rsidRDefault="008E50B2" w:rsidP="008E50B2">
          <w:pPr>
            <w:jc w:val="right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7BB4215E" w14:textId="77777777" w:rsidR="00155460" w:rsidRDefault="00155460" w:rsidP="009D2719">
    <w:pPr>
      <w:ind w:right="-514"/>
      <w:jc w:val="center"/>
      <w:rPr>
        <w:b/>
        <w:color w:val="000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4CB5" w14:textId="77777777" w:rsidR="00E255D7" w:rsidRDefault="00E25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C5D41" w14:textId="77777777" w:rsidR="00020154" w:rsidRDefault="00020154">
      <w:r>
        <w:separator/>
      </w:r>
    </w:p>
  </w:footnote>
  <w:footnote w:type="continuationSeparator" w:id="0">
    <w:p w14:paraId="362C2460" w14:textId="77777777" w:rsidR="00020154" w:rsidRDefault="00020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3284" w14:textId="77777777" w:rsidR="00E255D7" w:rsidRDefault="00E255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FB37" w14:textId="77777777" w:rsidR="00D41FE7" w:rsidRPr="0059573D" w:rsidRDefault="00D41FE7" w:rsidP="00E255D7">
    <w:pPr>
      <w:pStyle w:val="Footer"/>
      <w:ind w:right="-389"/>
      <w:jc w:val="right"/>
      <w:rPr>
        <w:b/>
        <w:sz w:val="32"/>
        <w:szCs w:val="32"/>
      </w:rPr>
    </w:pPr>
    <w:r>
      <w:rPr>
        <w:noProof/>
        <w:sz w:val="16"/>
        <w:lang w:eastAsia="en-GB"/>
      </w:rPr>
      <w:drawing>
        <wp:anchor distT="0" distB="0" distL="114300" distR="114300" simplePos="0" relativeHeight="251661312" behindDoc="1" locked="0" layoutInCell="1" allowOverlap="1" wp14:anchorId="684CA7BC" wp14:editId="5FCBCCDC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Installation report</w:t>
    </w:r>
    <w:r w:rsidRPr="0059573D">
      <w:rPr>
        <w:sz w:val="24"/>
        <w:szCs w:val="24"/>
      </w:rPr>
      <w:t xml:space="preserve"> -</w:t>
    </w:r>
    <w:r>
      <w:rPr>
        <w:b/>
        <w:sz w:val="32"/>
        <w:szCs w:val="32"/>
      </w:rPr>
      <w:t xml:space="preserve"> 11</w:t>
    </w:r>
  </w:p>
  <w:p w14:paraId="517EEA97" w14:textId="6D1E3540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Sercon Ltd, Europa House, Coppicemere Drive,</w:t>
    </w:r>
  </w:p>
  <w:p w14:paraId="0CFA8371" w14:textId="3AEDCDBD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Crewe, Cheshire CW1 6GZ, UK</w:t>
    </w:r>
  </w:p>
  <w:p w14:paraId="01913EB3" w14:textId="5C97FD96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Tel: +44 (0)1270 580008</w:t>
    </w:r>
  </w:p>
  <w:p w14:paraId="4C2571B8" w14:textId="4DE848DF" w:rsidR="00D41FE7" w:rsidRDefault="00D41FE7" w:rsidP="00F06740">
    <w:pPr>
      <w:pStyle w:val="Footer"/>
      <w:tabs>
        <w:tab w:val="clear" w:pos="4320"/>
        <w:tab w:val="center" w:pos="5387"/>
      </w:tabs>
      <w:jc w:val="center"/>
      <w:rPr>
        <w:sz w:val="16"/>
      </w:rPr>
    </w:pPr>
    <w:r w:rsidRPr="000E52B1">
      <w:rPr>
        <w:sz w:val="16"/>
      </w:rPr>
      <w:t>Company Registration No. 4290072    Vat No. 771 1100 74</w:t>
    </w:r>
  </w:p>
  <w:p w14:paraId="53888539" w14:textId="77777777" w:rsidR="00D41FE7" w:rsidRDefault="00D41FE7" w:rsidP="00FB23BE">
    <w:pPr>
      <w:pStyle w:val="Heading1"/>
    </w:pPr>
    <w:r>
      <w:t>11 – Installation Report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C461C7" w:rsidRPr="00D41FE7" w14:paraId="120D933F" w14:textId="77777777" w:rsidTr="00182FBE">
      <w:tc>
        <w:tcPr>
          <w:tcW w:w="2301" w:type="dxa"/>
        </w:tcPr>
        <w:p w14:paraId="376BAC5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Client:</w:t>
          </w:r>
        </w:p>
      </w:tc>
      <w:tc>
        <w:tcPr>
          <w:tcW w:w="7617" w:type="dxa"/>
          <w:gridSpan w:val="3"/>
        </w:tcPr>
        <w:p w14:paraId="38BEFD70" w14:textId="56BFFAE6" w:rsidR="00C461C7" w:rsidRPr="00D41FE7" w:rsidRDefault="00B34F7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B34F77">
            <w:rPr>
              <w:rFonts w:cs="Arial"/>
              <w:sz w:val="24"/>
              <w:szCs w:val="24"/>
            </w:rPr>
            <w:t>DKSH Technology Sdn Bhd</w:t>
          </w:r>
        </w:p>
      </w:tc>
    </w:tr>
    <w:tr w:rsidR="00C461C7" w:rsidRPr="00D41FE7" w14:paraId="44443080" w14:textId="77777777" w:rsidTr="00182FBE">
      <w:tc>
        <w:tcPr>
          <w:tcW w:w="2301" w:type="dxa"/>
        </w:tcPr>
        <w:p w14:paraId="2DD69E6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Quotation Number:</w:t>
          </w:r>
        </w:p>
      </w:tc>
      <w:tc>
        <w:tcPr>
          <w:tcW w:w="3903" w:type="dxa"/>
        </w:tcPr>
        <w:p w14:paraId="1D875F9C" w14:textId="36DD92F2" w:rsidR="00C461C7" w:rsidRPr="00D41FE7" w:rsidRDefault="00B34F7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20135</w:t>
          </w:r>
        </w:p>
      </w:tc>
      <w:tc>
        <w:tcPr>
          <w:tcW w:w="1177" w:type="dxa"/>
        </w:tcPr>
        <w:p w14:paraId="6D6BB21F" w14:textId="15EDE890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579D2FEB" w14:textId="184DB485" w:rsidR="00C461C7" w:rsidRPr="00D41FE7" w:rsidRDefault="00B34F7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05/08/2026</w:t>
          </w:r>
        </w:p>
      </w:tc>
    </w:tr>
    <w:tr w:rsidR="00C461C7" w:rsidRPr="00D41FE7" w14:paraId="4F3FFFA7" w14:textId="77777777" w:rsidTr="00182FBE">
      <w:tc>
        <w:tcPr>
          <w:tcW w:w="2301" w:type="dxa"/>
        </w:tcPr>
        <w:p w14:paraId="0705681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Job Number:</w:t>
          </w:r>
        </w:p>
      </w:tc>
      <w:tc>
        <w:tcPr>
          <w:tcW w:w="3903" w:type="dxa"/>
        </w:tcPr>
        <w:p w14:paraId="7576AF57" w14:textId="0D4DA8DC" w:rsidR="00C461C7" w:rsidRPr="00D41FE7" w:rsidRDefault="00643CF9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IN138</w:t>
          </w:r>
          <w:r w:rsidR="00B34F77">
            <w:rPr>
              <w:rFonts w:cs="Arial"/>
              <w:sz w:val="24"/>
              <w:szCs w:val="24"/>
            </w:rPr>
            <w:t>6</w:t>
          </w:r>
        </w:p>
      </w:tc>
      <w:tc>
        <w:tcPr>
          <w:tcW w:w="1177" w:type="dxa"/>
        </w:tcPr>
        <w:p w14:paraId="653181E8" w14:textId="2B955683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3751914D" w14:textId="2DEE734C" w:rsidR="00C461C7" w:rsidRPr="00D41FE7" w:rsidRDefault="00B34F7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14/08/2026</w:t>
          </w:r>
        </w:p>
      </w:tc>
    </w:tr>
  </w:tbl>
  <w:p w14:paraId="653F8AD9" w14:textId="77777777" w:rsidR="00155460" w:rsidRPr="000C7EBA" w:rsidRDefault="00155460" w:rsidP="00D41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3C3" w14:textId="77777777" w:rsidR="00E255D7" w:rsidRDefault="00E255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116B7"/>
    <w:rsid w:val="00016EED"/>
    <w:rsid w:val="00020154"/>
    <w:rsid w:val="00055944"/>
    <w:rsid w:val="000C7EBA"/>
    <w:rsid w:val="00120F9F"/>
    <w:rsid w:val="0015024D"/>
    <w:rsid w:val="00155460"/>
    <w:rsid w:val="00251C22"/>
    <w:rsid w:val="00304AAF"/>
    <w:rsid w:val="003B7503"/>
    <w:rsid w:val="003E742C"/>
    <w:rsid w:val="00401824"/>
    <w:rsid w:val="0040545F"/>
    <w:rsid w:val="004527C8"/>
    <w:rsid w:val="0047102A"/>
    <w:rsid w:val="00523AC6"/>
    <w:rsid w:val="005332B1"/>
    <w:rsid w:val="00564C9A"/>
    <w:rsid w:val="005B4358"/>
    <w:rsid w:val="005B5BED"/>
    <w:rsid w:val="005E2CBC"/>
    <w:rsid w:val="00640387"/>
    <w:rsid w:val="00643CF9"/>
    <w:rsid w:val="006B34D0"/>
    <w:rsid w:val="006C07AA"/>
    <w:rsid w:val="00731F84"/>
    <w:rsid w:val="007506C2"/>
    <w:rsid w:val="0077325B"/>
    <w:rsid w:val="00780F6B"/>
    <w:rsid w:val="007E5DEA"/>
    <w:rsid w:val="007F3838"/>
    <w:rsid w:val="00806135"/>
    <w:rsid w:val="008328D1"/>
    <w:rsid w:val="008B6EEF"/>
    <w:rsid w:val="008B754C"/>
    <w:rsid w:val="008C53FE"/>
    <w:rsid w:val="008D43E6"/>
    <w:rsid w:val="008E38E8"/>
    <w:rsid w:val="008E50B2"/>
    <w:rsid w:val="009B5B2D"/>
    <w:rsid w:val="009D2719"/>
    <w:rsid w:val="00A93D79"/>
    <w:rsid w:val="00B34F77"/>
    <w:rsid w:val="00B86B21"/>
    <w:rsid w:val="00BB1A99"/>
    <w:rsid w:val="00BB39C9"/>
    <w:rsid w:val="00BC56BC"/>
    <w:rsid w:val="00C45B8F"/>
    <w:rsid w:val="00C461C7"/>
    <w:rsid w:val="00C946A3"/>
    <w:rsid w:val="00CB1F1E"/>
    <w:rsid w:val="00D41FE7"/>
    <w:rsid w:val="00E255D7"/>
    <w:rsid w:val="00E73285"/>
    <w:rsid w:val="00EF5095"/>
    <w:rsid w:val="00F06740"/>
    <w:rsid w:val="00F1614D"/>
    <w:rsid w:val="00F831B4"/>
    <w:rsid w:val="00FB23BE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6B83E7"/>
  <w15:chartTrackingRefBased/>
  <w15:docId w15:val="{0ACEE3FE-DB09-4E70-8954-70C4B242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41FE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8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1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50B2"/>
    <w:rPr>
      <w:rFonts w:ascii="Arial" w:hAnsi="Arial"/>
      <w:lang w:eastAsia="en-US"/>
    </w:rPr>
  </w:style>
  <w:style w:type="character" w:customStyle="1" w:styleId="Heading1Char">
    <w:name w:val="Heading 1 Char"/>
    <w:basedOn w:val="DefaultParagraphFont"/>
    <w:link w:val="Heading1"/>
    <w:rsid w:val="00D41FE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chelle\Application%20Data\Microsoft\Templates\S042%20Service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S042 Service Report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> 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Desktop</dc:creator>
  <cp:keywords/>
  <cp:lastModifiedBy>Sam Stockton</cp:lastModifiedBy>
  <cp:revision>4</cp:revision>
  <cp:lastPrinted>2017-03-15T11:04:00Z</cp:lastPrinted>
  <dcterms:created xsi:type="dcterms:W3CDTF">2026-05-19T08:58:00Z</dcterms:created>
  <dcterms:modified xsi:type="dcterms:W3CDTF">2026-08-14T14:17:00Z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2df76575-ae4c-469a-9018-c57023d48ed4</vt:lpwstr>
  </property>
</Properties>
</file>