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ACA93" w14:textId="77777777" w:rsidR="00B874EF" w:rsidRDefault="00B874EF">
      <w:r>
        <w:separator/>
      </w:r>
    </w:p>
  </w:endnote>
  <w:endnote w:type="continuationSeparator" w:id="0">
    <w:p w14:paraId="438434F3" w14:textId="77777777" w:rsidR="00B874EF" w:rsidRDefault="00B8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7A851" w14:textId="77777777" w:rsidR="00B874EF" w:rsidRDefault="00B874EF">
      <w:r>
        <w:separator/>
      </w:r>
    </w:p>
  </w:footnote>
  <w:footnote w:type="continuationSeparator" w:id="0">
    <w:p w14:paraId="16DDAC10" w14:textId="77777777" w:rsidR="00B874EF" w:rsidRDefault="00B87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Sercon Ltd, Europa House, Coppicemere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C461C7" w:rsidRPr="00D41FE7" w14:paraId="120D933F" w14:textId="77777777" w:rsidTr="00182FBE">
      <w:tc>
        <w:tcPr>
          <w:tcW w:w="2301" w:type="dxa"/>
        </w:tcPr>
        <w:p w14:paraId="376BAC5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114ECE30" w:rsidR="00C461C7" w:rsidRPr="003B5369" w:rsidRDefault="003B5369" w:rsidP="00C461C7">
          <w:pPr>
            <w:tabs>
              <w:tab w:val="left" w:pos="0"/>
            </w:tabs>
            <w:spacing w:before="120"/>
            <w:rPr>
              <w:lang w:eastAsia="en-GB"/>
            </w:rPr>
          </w:pPr>
          <w:r>
            <w:t>R.A.D Diagnostics</w:t>
          </w:r>
        </w:p>
      </w:tc>
    </w:tr>
    <w:tr w:rsidR="00C461C7" w:rsidRPr="00D41FE7" w14:paraId="44443080" w14:textId="77777777" w:rsidTr="00182FBE">
      <w:tc>
        <w:tcPr>
          <w:tcW w:w="2301" w:type="dxa"/>
        </w:tcPr>
        <w:p w14:paraId="2DD69E6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6A406258" w:rsidR="00C461C7" w:rsidRPr="00D41FE7" w:rsidRDefault="003B536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19206</w:t>
          </w:r>
        </w:p>
      </w:tc>
      <w:tc>
        <w:tcPr>
          <w:tcW w:w="1177" w:type="dxa"/>
        </w:tcPr>
        <w:p w14:paraId="6D6BB21F" w14:textId="15EDE890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181A32EB" w:rsidR="00C461C7" w:rsidRPr="00D41FE7" w:rsidRDefault="003B536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25/06/2025</w:t>
          </w:r>
        </w:p>
      </w:tc>
    </w:tr>
    <w:tr w:rsidR="00C461C7" w:rsidRPr="00D41FE7" w14:paraId="4F3FFFA7" w14:textId="77777777" w:rsidTr="00182FBE">
      <w:tc>
        <w:tcPr>
          <w:tcW w:w="2301" w:type="dxa"/>
        </w:tcPr>
        <w:p w14:paraId="0705681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293A011A" w:rsidR="00C461C7" w:rsidRPr="00D41FE7" w:rsidRDefault="00643CF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IN13</w:t>
          </w:r>
          <w:r w:rsidR="003E4521">
            <w:rPr>
              <w:rFonts w:cs="Arial"/>
              <w:sz w:val="24"/>
              <w:szCs w:val="24"/>
            </w:rPr>
            <w:t>8</w:t>
          </w:r>
          <w:r w:rsidR="003B5369">
            <w:rPr>
              <w:rFonts w:cs="Arial"/>
              <w:sz w:val="24"/>
              <w:szCs w:val="24"/>
            </w:rPr>
            <w:t>8</w:t>
          </w:r>
        </w:p>
      </w:tc>
      <w:tc>
        <w:tcPr>
          <w:tcW w:w="1177" w:type="dxa"/>
        </w:tcPr>
        <w:p w14:paraId="653181E8" w14:textId="2B955683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21240542" w:rsidR="00C461C7" w:rsidRPr="00D41FE7" w:rsidRDefault="003B536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10/09/2026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C7EBA"/>
    <w:rsid w:val="00120F9F"/>
    <w:rsid w:val="0015024D"/>
    <w:rsid w:val="00155460"/>
    <w:rsid w:val="00232BFF"/>
    <w:rsid w:val="00251C22"/>
    <w:rsid w:val="00304AAF"/>
    <w:rsid w:val="00373CA5"/>
    <w:rsid w:val="003B5369"/>
    <w:rsid w:val="003B7503"/>
    <w:rsid w:val="003E4521"/>
    <w:rsid w:val="003E742C"/>
    <w:rsid w:val="0040545F"/>
    <w:rsid w:val="004527C8"/>
    <w:rsid w:val="0047102A"/>
    <w:rsid w:val="004E5E43"/>
    <w:rsid w:val="00523AC6"/>
    <w:rsid w:val="005332B1"/>
    <w:rsid w:val="00564C9A"/>
    <w:rsid w:val="005B4358"/>
    <w:rsid w:val="005B5BED"/>
    <w:rsid w:val="005E2CBC"/>
    <w:rsid w:val="00640387"/>
    <w:rsid w:val="00643CF9"/>
    <w:rsid w:val="006B34D0"/>
    <w:rsid w:val="006C07AA"/>
    <w:rsid w:val="006D2900"/>
    <w:rsid w:val="00731F84"/>
    <w:rsid w:val="007506C2"/>
    <w:rsid w:val="007639F4"/>
    <w:rsid w:val="0077325B"/>
    <w:rsid w:val="00780F6B"/>
    <w:rsid w:val="007E5DEA"/>
    <w:rsid w:val="007F3838"/>
    <w:rsid w:val="00806135"/>
    <w:rsid w:val="008328D1"/>
    <w:rsid w:val="008B6EEF"/>
    <w:rsid w:val="008B754C"/>
    <w:rsid w:val="008C53FE"/>
    <w:rsid w:val="008D43E6"/>
    <w:rsid w:val="008E38E8"/>
    <w:rsid w:val="008E50B2"/>
    <w:rsid w:val="009B5B2D"/>
    <w:rsid w:val="009D2719"/>
    <w:rsid w:val="00A93D79"/>
    <w:rsid w:val="00B86B21"/>
    <w:rsid w:val="00B874EF"/>
    <w:rsid w:val="00BB1A99"/>
    <w:rsid w:val="00BB39C9"/>
    <w:rsid w:val="00BC56BC"/>
    <w:rsid w:val="00C45B8F"/>
    <w:rsid w:val="00C461C7"/>
    <w:rsid w:val="00C946A3"/>
    <w:rsid w:val="00CB1F1E"/>
    <w:rsid w:val="00D41FE7"/>
    <w:rsid w:val="00E255D7"/>
    <w:rsid w:val="00E73285"/>
    <w:rsid w:val="00EC3833"/>
    <w:rsid w:val="00EF5095"/>
    <w:rsid w:val="00F06740"/>
    <w:rsid w:val="00F1614D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Sam Stockton</cp:lastModifiedBy>
  <cp:revision>6</cp:revision>
  <cp:lastPrinted>2017-03-15T11:04:00Z</cp:lastPrinted>
  <dcterms:created xsi:type="dcterms:W3CDTF">2026-05-19T08:58:00Z</dcterms:created>
  <dcterms:modified xsi:type="dcterms:W3CDTF">2026-09-11T09:41:00Z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f125e947-ba1e-4482-9e7e-b36a943c0817</vt:lpwstr>
  </property>
</Properties>
</file>