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272D57" w14:textId="77777777" w:rsidR="0047102A" w:rsidRDefault="0047102A"/>
    <w:tbl>
      <w:tblPr>
        <w:tblStyle w:val="TableGrid"/>
        <w:tblW w:w="9908" w:type="dxa"/>
        <w:tblLook w:val="04A0" w:firstRow="1" w:lastRow="0" w:firstColumn="1" w:lastColumn="0" w:noHBand="0" w:noVBand="1"/>
      </w:tblPr>
      <w:tblGrid>
        <w:gridCol w:w="1555"/>
        <w:gridCol w:w="4961"/>
        <w:gridCol w:w="1417"/>
        <w:gridCol w:w="1975"/>
      </w:tblGrid>
      <w:tr w:rsidR="0047102A" w14:paraId="4C2A1AFB" w14:textId="77777777" w:rsidTr="003B7503">
        <w:trPr>
          <w:trHeight w:val="431"/>
        </w:trPr>
        <w:tc>
          <w:tcPr>
            <w:tcW w:w="1555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61032B95" w14:textId="77777777" w:rsidR="0047102A" w:rsidRDefault="0047102A" w:rsidP="0047102A">
            <w:r>
              <w:t>Contact:</w:t>
            </w:r>
          </w:p>
        </w:tc>
        <w:tc>
          <w:tcPr>
            <w:tcW w:w="8353" w:type="dxa"/>
            <w:gridSpan w:val="3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1ABF02F" w14:textId="77777777" w:rsidR="0047102A" w:rsidRPr="008328D1" w:rsidRDefault="0047102A" w:rsidP="0047102A">
            <w:pPr>
              <w:rPr>
                <w:color w:val="1F4E79" w:themeColor="accent1" w:themeShade="80"/>
              </w:rPr>
            </w:pPr>
          </w:p>
        </w:tc>
      </w:tr>
      <w:tr w:rsidR="0047102A" w14:paraId="5114550F" w14:textId="77777777" w:rsidTr="00D41FE7">
        <w:trPr>
          <w:trHeight w:val="431"/>
        </w:trPr>
        <w:tc>
          <w:tcPr>
            <w:tcW w:w="1555" w:type="dxa"/>
            <w:tcBorders>
              <w:left w:val="single" w:sz="12" w:space="0" w:color="auto"/>
            </w:tcBorders>
            <w:vAlign w:val="center"/>
          </w:tcPr>
          <w:p w14:paraId="0659FC35" w14:textId="77777777" w:rsidR="0047102A" w:rsidRDefault="0047102A" w:rsidP="0047102A">
            <w:r>
              <w:t>Date of Visit:</w:t>
            </w:r>
          </w:p>
        </w:tc>
        <w:tc>
          <w:tcPr>
            <w:tcW w:w="4961" w:type="dxa"/>
            <w:tcBorders>
              <w:right w:val="nil"/>
            </w:tcBorders>
            <w:vAlign w:val="center"/>
          </w:tcPr>
          <w:p w14:paraId="452D3BBE" w14:textId="77777777" w:rsidR="0047102A" w:rsidRPr="008328D1" w:rsidRDefault="0047102A" w:rsidP="0047102A">
            <w:pPr>
              <w:rPr>
                <w:color w:val="1F4E79" w:themeColor="accent1" w:themeShade="80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  <w:vAlign w:val="center"/>
          </w:tcPr>
          <w:p w14:paraId="7359D497" w14:textId="77777777" w:rsidR="0047102A" w:rsidRPr="008328D1" w:rsidRDefault="0047102A" w:rsidP="0047102A">
            <w:pPr>
              <w:jc w:val="right"/>
            </w:pPr>
            <w:r w:rsidRPr="008328D1">
              <w:t>No. of Days:</w:t>
            </w:r>
          </w:p>
        </w:tc>
        <w:tc>
          <w:tcPr>
            <w:tcW w:w="1975" w:type="dxa"/>
            <w:tcBorders>
              <w:left w:val="nil"/>
              <w:right w:val="single" w:sz="12" w:space="0" w:color="auto"/>
            </w:tcBorders>
            <w:vAlign w:val="center"/>
          </w:tcPr>
          <w:p w14:paraId="583DACA0" w14:textId="77777777" w:rsidR="0047102A" w:rsidRPr="008328D1" w:rsidRDefault="0047102A" w:rsidP="0047102A">
            <w:pPr>
              <w:rPr>
                <w:color w:val="1F4E79" w:themeColor="accent1" w:themeShade="80"/>
              </w:rPr>
            </w:pPr>
          </w:p>
        </w:tc>
      </w:tr>
      <w:tr w:rsidR="0047102A" w14:paraId="26E61137" w14:textId="77777777" w:rsidTr="00D41FE7">
        <w:trPr>
          <w:trHeight w:val="431"/>
        </w:trPr>
        <w:tc>
          <w:tcPr>
            <w:tcW w:w="155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140FFF9C" w14:textId="77777777" w:rsidR="0047102A" w:rsidRDefault="0047102A" w:rsidP="0047102A">
            <w:r>
              <w:t>Engineer:</w:t>
            </w:r>
          </w:p>
        </w:tc>
        <w:tc>
          <w:tcPr>
            <w:tcW w:w="8353" w:type="dxa"/>
            <w:gridSpan w:val="3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44CDD15F" w14:textId="77777777" w:rsidR="0047102A" w:rsidRPr="008328D1" w:rsidRDefault="0047102A" w:rsidP="0047102A">
            <w:pPr>
              <w:rPr>
                <w:color w:val="1F4E79" w:themeColor="accent1" w:themeShade="80"/>
              </w:rPr>
            </w:pPr>
          </w:p>
        </w:tc>
      </w:tr>
    </w:tbl>
    <w:p w14:paraId="632F2D71" w14:textId="77777777" w:rsidR="0047102A" w:rsidRDefault="0047102A"/>
    <w:tbl>
      <w:tblPr>
        <w:tblStyle w:val="TableGrid"/>
        <w:tblW w:w="9908" w:type="dxa"/>
        <w:tblLook w:val="04A0" w:firstRow="1" w:lastRow="0" w:firstColumn="1" w:lastColumn="0" w:noHBand="0" w:noVBand="1"/>
      </w:tblPr>
      <w:tblGrid>
        <w:gridCol w:w="1545"/>
        <w:gridCol w:w="4961"/>
        <w:gridCol w:w="850"/>
        <w:gridCol w:w="2552"/>
      </w:tblGrid>
      <w:tr w:rsidR="0047102A" w14:paraId="289D91DF" w14:textId="77777777" w:rsidTr="00D41FE7">
        <w:trPr>
          <w:trHeight w:val="431"/>
        </w:trPr>
        <w:tc>
          <w:tcPr>
            <w:tcW w:w="9908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3EF2650" w14:textId="77777777" w:rsidR="0047102A" w:rsidRDefault="0047102A" w:rsidP="0047102A">
            <w:r>
              <w:rPr>
                <w:b/>
              </w:rPr>
              <w:t>Details of visit:</w:t>
            </w:r>
          </w:p>
        </w:tc>
      </w:tr>
      <w:tr w:rsidR="0047102A" w14:paraId="5B2B3090" w14:textId="77777777" w:rsidTr="00D41FE7">
        <w:tc>
          <w:tcPr>
            <w:tcW w:w="9908" w:type="dxa"/>
            <w:gridSpan w:val="4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FF1E470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  <w:p w14:paraId="3DD58104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  <w:p w14:paraId="42C3589C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</w:tc>
      </w:tr>
      <w:tr w:rsidR="0047102A" w14:paraId="5AA02B92" w14:textId="77777777" w:rsidTr="00D41FE7">
        <w:trPr>
          <w:trHeight w:val="431"/>
        </w:trPr>
        <w:tc>
          <w:tcPr>
            <w:tcW w:w="9908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2F2E0A0" w14:textId="77777777" w:rsidR="0047102A" w:rsidRDefault="0047102A" w:rsidP="0047102A">
            <w:r w:rsidRPr="00B86B21">
              <w:rPr>
                <w:b/>
              </w:rPr>
              <w:t>Recommendations:</w:t>
            </w:r>
          </w:p>
        </w:tc>
      </w:tr>
      <w:tr w:rsidR="0047102A" w14:paraId="4E08E306" w14:textId="77777777" w:rsidTr="00D41FE7">
        <w:tc>
          <w:tcPr>
            <w:tcW w:w="9908" w:type="dxa"/>
            <w:gridSpan w:val="4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DB46AE3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  <w:p w14:paraId="1D75610E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  <w:p w14:paraId="3B1920B7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</w:tc>
      </w:tr>
      <w:tr w:rsidR="0047102A" w14:paraId="29EFBA12" w14:textId="77777777" w:rsidTr="00D41FE7">
        <w:trPr>
          <w:trHeight w:val="431"/>
        </w:trPr>
        <w:tc>
          <w:tcPr>
            <w:tcW w:w="9908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5FA2F27" w14:textId="77777777" w:rsidR="0047102A" w:rsidRDefault="0047102A" w:rsidP="0047102A">
            <w:r>
              <w:rPr>
                <w:b/>
                <w:color w:val="000000"/>
              </w:rPr>
              <w:t>Faults and Shortages:</w:t>
            </w:r>
          </w:p>
        </w:tc>
      </w:tr>
      <w:tr w:rsidR="0047102A" w14:paraId="5EDFFF54" w14:textId="77777777" w:rsidTr="00D41FE7">
        <w:tc>
          <w:tcPr>
            <w:tcW w:w="9908" w:type="dxa"/>
            <w:gridSpan w:val="4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CC20247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  <w:p w14:paraId="69DE5168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  <w:p w14:paraId="10E5E71D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</w:tc>
      </w:tr>
      <w:tr w:rsidR="0047102A" w:rsidRPr="0047102A" w14:paraId="57CF9F17" w14:textId="77777777" w:rsidTr="00D41FE7">
        <w:trPr>
          <w:trHeight w:val="431"/>
        </w:trPr>
        <w:tc>
          <w:tcPr>
            <w:tcW w:w="9908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2531168" w14:textId="77777777" w:rsidR="0047102A" w:rsidRPr="0047102A" w:rsidRDefault="0047102A" w:rsidP="0047102A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Follow up:</w:t>
            </w:r>
          </w:p>
        </w:tc>
      </w:tr>
      <w:tr w:rsidR="0047102A" w14:paraId="7EF2E8AE" w14:textId="77777777" w:rsidTr="00D41FE7">
        <w:tc>
          <w:tcPr>
            <w:tcW w:w="9908" w:type="dxa"/>
            <w:gridSpan w:val="4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3172D2A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  <w:p w14:paraId="3B2C8F1B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  <w:p w14:paraId="377AD966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</w:tc>
      </w:tr>
      <w:tr w:rsidR="008328D1" w:rsidRPr="0047102A" w14:paraId="0F32E235" w14:textId="77777777" w:rsidTr="00D41FE7">
        <w:trPr>
          <w:trHeight w:val="680"/>
        </w:trPr>
        <w:tc>
          <w:tcPr>
            <w:tcW w:w="1545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nil"/>
            </w:tcBorders>
            <w:vAlign w:val="center"/>
          </w:tcPr>
          <w:p w14:paraId="47D5581E" w14:textId="77777777" w:rsidR="008328D1" w:rsidRPr="008328D1" w:rsidRDefault="008328D1" w:rsidP="0047102A">
            <w:r w:rsidRPr="008328D1">
              <w:t xml:space="preserve">Engineer: </w:t>
            </w:r>
          </w:p>
        </w:tc>
        <w:tc>
          <w:tcPr>
            <w:tcW w:w="4961" w:type="dxa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14:paraId="5EA248F2" w14:textId="77777777" w:rsidR="008328D1" w:rsidRPr="008328D1" w:rsidRDefault="008328D1" w:rsidP="0047102A">
            <w:pPr>
              <w:rPr>
                <w:color w:val="1F4E79" w:themeColor="accent1" w:themeShade="80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14:paraId="12D541C9" w14:textId="77777777" w:rsidR="008328D1" w:rsidRPr="008328D1" w:rsidRDefault="008328D1" w:rsidP="0047102A">
            <w:pPr>
              <w:jc w:val="right"/>
            </w:pPr>
            <w:r w:rsidRPr="008328D1">
              <w:t>Date:</w:t>
            </w:r>
          </w:p>
        </w:tc>
        <w:tc>
          <w:tcPr>
            <w:tcW w:w="2552" w:type="dxa"/>
            <w:tcBorders>
              <w:top w:val="single" w:sz="12" w:space="0" w:color="auto"/>
              <w:left w:val="nil"/>
              <w:bottom w:val="single" w:sz="2" w:space="0" w:color="auto"/>
              <w:right w:val="single" w:sz="12" w:space="0" w:color="auto"/>
            </w:tcBorders>
            <w:vAlign w:val="center"/>
          </w:tcPr>
          <w:p w14:paraId="1A4975A4" w14:textId="77777777" w:rsidR="008328D1" w:rsidRPr="008328D1" w:rsidRDefault="008328D1" w:rsidP="0047102A">
            <w:pPr>
              <w:rPr>
                <w:color w:val="1F4E79" w:themeColor="accent1" w:themeShade="80"/>
              </w:rPr>
            </w:pPr>
          </w:p>
        </w:tc>
      </w:tr>
      <w:tr w:rsidR="008328D1" w:rsidRPr="0047102A" w14:paraId="59096AA3" w14:textId="77777777" w:rsidTr="00D41FE7">
        <w:trPr>
          <w:trHeight w:val="680"/>
        </w:trPr>
        <w:tc>
          <w:tcPr>
            <w:tcW w:w="1545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2E1CC5A0" w14:textId="77777777" w:rsidR="008328D1" w:rsidRPr="008328D1" w:rsidRDefault="008328D1" w:rsidP="0047102A">
            <w:r w:rsidRPr="008328D1">
              <w:t xml:space="preserve">Signed: </w:t>
            </w:r>
          </w:p>
        </w:tc>
        <w:tc>
          <w:tcPr>
            <w:tcW w:w="8363" w:type="dxa"/>
            <w:gridSpan w:val="3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20D651B6" w14:textId="77777777" w:rsidR="008328D1" w:rsidRPr="008328D1" w:rsidRDefault="008328D1" w:rsidP="0047102A">
            <w:pPr>
              <w:rPr>
                <w:color w:val="1F4E79" w:themeColor="accent1" w:themeShade="80"/>
              </w:rPr>
            </w:pPr>
          </w:p>
        </w:tc>
      </w:tr>
    </w:tbl>
    <w:p w14:paraId="594CDFE8" w14:textId="77777777" w:rsidR="000C7EBA" w:rsidRDefault="000C7EBA" w:rsidP="0047102A">
      <w:pPr>
        <w:spacing w:before="120"/>
        <w:rPr>
          <w:b/>
        </w:rPr>
      </w:pPr>
    </w:p>
    <w:p w14:paraId="7536A84F" w14:textId="77777777" w:rsidR="00D41FE7" w:rsidRDefault="00D41FE7" w:rsidP="0047102A">
      <w:pPr>
        <w:spacing w:before="120"/>
        <w:rPr>
          <w:b/>
        </w:rPr>
      </w:pPr>
    </w:p>
    <w:p w14:paraId="4CE3E785" w14:textId="77777777" w:rsidR="00D41FE7" w:rsidRDefault="00D41FE7" w:rsidP="0047102A">
      <w:pPr>
        <w:spacing w:before="120"/>
        <w:rPr>
          <w:b/>
        </w:rPr>
      </w:pPr>
    </w:p>
    <w:p w14:paraId="5E35A6DE" w14:textId="77777777" w:rsidR="00D41FE7" w:rsidRDefault="00D41FE7" w:rsidP="0047102A">
      <w:pPr>
        <w:spacing w:before="120"/>
        <w:rPr>
          <w:b/>
        </w:rPr>
      </w:pPr>
    </w:p>
    <w:p w14:paraId="4B4F6C6A" w14:textId="77777777" w:rsidR="00D41FE7" w:rsidRDefault="00D41FE7" w:rsidP="0047102A">
      <w:pPr>
        <w:spacing w:before="120"/>
        <w:rPr>
          <w:b/>
        </w:rPr>
      </w:pPr>
    </w:p>
    <w:p w14:paraId="40FEE936" w14:textId="77777777" w:rsidR="00D41FE7" w:rsidRDefault="00D41FE7" w:rsidP="0047102A">
      <w:pPr>
        <w:spacing w:before="120"/>
        <w:rPr>
          <w:b/>
        </w:rPr>
      </w:pPr>
    </w:p>
    <w:p w14:paraId="0E459A22" w14:textId="77777777" w:rsidR="00D41FE7" w:rsidRDefault="00D41FE7" w:rsidP="0047102A">
      <w:pPr>
        <w:spacing w:before="120"/>
        <w:rPr>
          <w:b/>
        </w:rPr>
      </w:pPr>
    </w:p>
    <w:p w14:paraId="1F36B1D7" w14:textId="77777777" w:rsidR="00D41FE7" w:rsidRDefault="00D41FE7" w:rsidP="0047102A">
      <w:pPr>
        <w:spacing w:before="120"/>
        <w:rPr>
          <w:b/>
        </w:rPr>
      </w:pPr>
    </w:p>
    <w:p w14:paraId="10515462" w14:textId="77777777" w:rsidR="00D41FE7" w:rsidRDefault="00D41FE7" w:rsidP="0047102A">
      <w:pPr>
        <w:spacing w:before="120"/>
        <w:rPr>
          <w:b/>
        </w:rPr>
      </w:pPr>
    </w:p>
    <w:p w14:paraId="1B1EEDD3" w14:textId="77777777" w:rsidR="00D41FE7" w:rsidRDefault="00D41FE7" w:rsidP="0047102A">
      <w:pPr>
        <w:spacing w:before="120"/>
        <w:rPr>
          <w:b/>
        </w:rPr>
      </w:pPr>
    </w:p>
    <w:sectPr w:rsidR="00D41FE7" w:rsidSect="003B75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9" w:h="16834" w:code="9"/>
      <w:pgMar w:top="720" w:right="924" w:bottom="720" w:left="1168" w:header="284" w:footer="4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B534DF" w14:textId="77777777" w:rsidR="00550FC5" w:rsidRDefault="00550FC5">
      <w:r>
        <w:separator/>
      </w:r>
    </w:p>
  </w:endnote>
  <w:endnote w:type="continuationSeparator" w:id="0">
    <w:p w14:paraId="2B34B91E" w14:textId="77777777" w:rsidR="00550FC5" w:rsidRDefault="00550F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BC513B" w14:textId="77777777" w:rsidR="00E255D7" w:rsidRDefault="00E255D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6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924"/>
      <w:gridCol w:w="3213"/>
      <w:gridCol w:w="3502"/>
    </w:tblGrid>
    <w:tr w:rsidR="008E50B2" w:rsidRPr="00D41FE7" w14:paraId="10BB478A" w14:textId="77777777" w:rsidTr="00D41FE7">
      <w:tc>
        <w:tcPr>
          <w:tcW w:w="2924" w:type="dxa"/>
        </w:tcPr>
        <w:p w14:paraId="41EA6BFE" w14:textId="77777777" w:rsidR="00D41FE7" w:rsidRPr="00D41FE7" w:rsidRDefault="008E50B2" w:rsidP="008E50B2">
          <w:pPr>
            <w:rPr>
              <w:rFonts w:cs="Arial"/>
              <w:color w:val="808080" w:themeColor="background1" w:themeShade="80"/>
              <w:sz w:val="16"/>
              <w:szCs w:val="16"/>
            </w:rPr>
          </w:pPr>
          <w:r w:rsidRPr="00D41FE7">
            <w:rPr>
              <w:rFonts w:cs="Arial"/>
              <w:color w:val="808080" w:themeColor="background1" w:themeShade="80"/>
              <w:sz w:val="16"/>
              <w:szCs w:val="16"/>
            </w:rPr>
            <w:t>S057_v</w:t>
          </w:r>
          <w:r w:rsidR="00D41FE7" w:rsidRPr="00D41FE7">
            <w:rPr>
              <w:rFonts w:cs="Arial"/>
              <w:color w:val="808080" w:themeColor="background1" w:themeShade="80"/>
              <w:sz w:val="16"/>
              <w:szCs w:val="16"/>
            </w:rPr>
            <w:t>6</w:t>
          </w:r>
        </w:p>
      </w:tc>
      <w:tc>
        <w:tcPr>
          <w:tcW w:w="3213" w:type="dxa"/>
        </w:tcPr>
        <w:p w14:paraId="593DC930" w14:textId="77777777" w:rsidR="008E50B2" w:rsidRPr="00D41FE7" w:rsidRDefault="008E50B2" w:rsidP="008E50B2">
          <w:pPr>
            <w:jc w:val="center"/>
            <w:rPr>
              <w:rFonts w:cs="Arial"/>
              <w:color w:val="808080" w:themeColor="background1" w:themeShade="80"/>
              <w:sz w:val="16"/>
              <w:szCs w:val="16"/>
            </w:rPr>
          </w:pPr>
          <w:r w:rsidRPr="00D41FE7">
            <w:rPr>
              <w:rFonts w:cs="Arial"/>
              <w:color w:val="808080"/>
              <w:sz w:val="16"/>
              <w:szCs w:val="16"/>
              <w:lang w:val="en-US"/>
            </w:rPr>
            <w:t xml:space="preserve">Page </w:t>
          </w:r>
          <w:r w:rsidRPr="00D41FE7">
            <w:rPr>
              <w:rFonts w:cs="Arial"/>
              <w:color w:val="808080"/>
              <w:sz w:val="16"/>
              <w:szCs w:val="16"/>
              <w:lang w:val="en-US"/>
            </w:rPr>
            <w:fldChar w:fldCharType="begin"/>
          </w:r>
          <w:r w:rsidRPr="00D41FE7">
            <w:rPr>
              <w:rFonts w:cs="Arial"/>
              <w:color w:val="808080"/>
              <w:sz w:val="16"/>
              <w:szCs w:val="16"/>
              <w:lang w:val="en-US"/>
            </w:rPr>
            <w:instrText xml:space="preserve"> PAGE </w:instrText>
          </w:r>
          <w:r w:rsidRPr="00D41FE7">
            <w:rPr>
              <w:rFonts w:cs="Arial"/>
              <w:color w:val="808080"/>
              <w:sz w:val="16"/>
              <w:szCs w:val="16"/>
              <w:lang w:val="en-US"/>
            </w:rPr>
            <w:fldChar w:fldCharType="separate"/>
          </w:r>
          <w:r w:rsidR="00FB23BE">
            <w:rPr>
              <w:rFonts w:cs="Arial"/>
              <w:noProof/>
              <w:color w:val="808080"/>
              <w:sz w:val="16"/>
              <w:szCs w:val="16"/>
              <w:lang w:val="en-US"/>
            </w:rPr>
            <w:t>1</w:t>
          </w:r>
          <w:r w:rsidRPr="00D41FE7">
            <w:rPr>
              <w:rFonts w:cs="Arial"/>
              <w:color w:val="808080"/>
              <w:sz w:val="16"/>
              <w:szCs w:val="16"/>
              <w:lang w:val="en-US"/>
            </w:rPr>
            <w:fldChar w:fldCharType="end"/>
          </w:r>
          <w:r w:rsidRPr="00D41FE7">
            <w:rPr>
              <w:rFonts w:cs="Arial"/>
              <w:color w:val="808080"/>
              <w:sz w:val="16"/>
              <w:szCs w:val="16"/>
              <w:lang w:val="en-US"/>
            </w:rPr>
            <w:t xml:space="preserve"> of </w:t>
          </w:r>
          <w:r w:rsidRPr="00D41FE7">
            <w:rPr>
              <w:rFonts w:cs="Arial"/>
              <w:color w:val="808080"/>
              <w:sz w:val="16"/>
              <w:szCs w:val="16"/>
              <w:lang w:val="en-US"/>
            </w:rPr>
            <w:fldChar w:fldCharType="begin"/>
          </w:r>
          <w:r w:rsidRPr="00D41FE7">
            <w:rPr>
              <w:rFonts w:cs="Arial"/>
              <w:color w:val="808080"/>
              <w:sz w:val="16"/>
              <w:szCs w:val="16"/>
              <w:lang w:val="en-US"/>
            </w:rPr>
            <w:instrText xml:space="preserve"> NUMPAGES </w:instrText>
          </w:r>
          <w:r w:rsidRPr="00D41FE7">
            <w:rPr>
              <w:rFonts w:cs="Arial"/>
              <w:color w:val="808080"/>
              <w:sz w:val="16"/>
              <w:szCs w:val="16"/>
              <w:lang w:val="en-US"/>
            </w:rPr>
            <w:fldChar w:fldCharType="separate"/>
          </w:r>
          <w:r w:rsidR="00FB23BE">
            <w:rPr>
              <w:rFonts w:cs="Arial"/>
              <w:noProof/>
              <w:color w:val="808080"/>
              <w:sz w:val="16"/>
              <w:szCs w:val="16"/>
              <w:lang w:val="en-US"/>
            </w:rPr>
            <w:t>1</w:t>
          </w:r>
          <w:r w:rsidRPr="00D41FE7">
            <w:rPr>
              <w:rFonts w:cs="Arial"/>
              <w:color w:val="808080"/>
              <w:sz w:val="16"/>
              <w:szCs w:val="16"/>
              <w:lang w:val="en-US"/>
            </w:rPr>
            <w:fldChar w:fldCharType="end"/>
          </w:r>
        </w:p>
      </w:tc>
      <w:tc>
        <w:tcPr>
          <w:tcW w:w="3502" w:type="dxa"/>
        </w:tcPr>
        <w:p w14:paraId="325C0F14" w14:textId="77777777" w:rsidR="008E50B2" w:rsidRPr="00D41FE7" w:rsidRDefault="008E50B2" w:rsidP="008E50B2">
          <w:pPr>
            <w:jc w:val="right"/>
            <w:rPr>
              <w:rFonts w:cs="Arial"/>
              <w:color w:val="808080" w:themeColor="background1" w:themeShade="80"/>
              <w:sz w:val="16"/>
              <w:szCs w:val="16"/>
            </w:rPr>
          </w:pPr>
          <w:r w:rsidRPr="00D41FE7">
            <w:rPr>
              <w:rFonts w:cs="Arial"/>
              <w:color w:val="808080" w:themeColor="background1" w:themeShade="80"/>
              <w:sz w:val="16"/>
              <w:szCs w:val="16"/>
            </w:rPr>
            <w:t>20/01/2017</w:t>
          </w:r>
        </w:p>
      </w:tc>
    </w:tr>
  </w:tbl>
  <w:p w14:paraId="7BB4215E" w14:textId="77777777" w:rsidR="00155460" w:rsidRDefault="00155460" w:rsidP="009D2719">
    <w:pPr>
      <w:ind w:right="-514"/>
      <w:jc w:val="center"/>
      <w:rPr>
        <w:b/>
        <w:color w:val="000080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14CB5" w14:textId="77777777" w:rsidR="00E255D7" w:rsidRDefault="00E255D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F50F32" w14:textId="77777777" w:rsidR="00550FC5" w:rsidRDefault="00550FC5">
      <w:r>
        <w:separator/>
      </w:r>
    </w:p>
  </w:footnote>
  <w:footnote w:type="continuationSeparator" w:id="0">
    <w:p w14:paraId="141FE387" w14:textId="77777777" w:rsidR="00550FC5" w:rsidRDefault="00550F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6D3284" w14:textId="77777777" w:rsidR="00E255D7" w:rsidRDefault="00E255D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56FB37" w14:textId="77777777" w:rsidR="00D41FE7" w:rsidRPr="0059573D" w:rsidRDefault="00D41FE7" w:rsidP="00E255D7">
    <w:pPr>
      <w:pStyle w:val="Footer"/>
      <w:ind w:right="-389"/>
      <w:jc w:val="right"/>
      <w:rPr>
        <w:b/>
        <w:sz w:val="32"/>
        <w:szCs w:val="32"/>
      </w:rPr>
    </w:pPr>
    <w:r>
      <w:rPr>
        <w:noProof/>
        <w:sz w:val="16"/>
        <w:lang w:eastAsia="en-GB"/>
      </w:rPr>
      <w:drawing>
        <wp:anchor distT="0" distB="0" distL="114300" distR="114300" simplePos="0" relativeHeight="251661312" behindDoc="1" locked="0" layoutInCell="1" allowOverlap="1" wp14:anchorId="684CA7BC" wp14:editId="5FCBCCDC">
          <wp:simplePos x="0" y="0"/>
          <wp:positionH relativeFrom="column">
            <wp:posOffset>-8255</wp:posOffset>
          </wp:positionH>
          <wp:positionV relativeFrom="paragraph">
            <wp:posOffset>172085</wp:posOffset>
          </wp:positionV>
          <wp:extent cx="1587600" cy="540000"/>
          <wp:effectExtent l="0" t="0" r="0" b="0"/>
          <wp:wrapTight wrapText="bothSides">
            <wp:wrapPolygon edited="0">
              <wp:start x="0" y="0"/>
              <wp:lineTo x="0" y="20584"/>
              <wp:lineTo x="20995" y="20584"/>
              <wp:lineTo x="21254" y="0"/>
              <wp:lineTo x="0" y="0"/>
            </wp:wrapPolygon>
          </wp:wrapTight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nnovators in isotopes (002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87600" cy="540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4"/>
        <w:szCs w:val="24"/>
      </w:rPr>
      <w:t>Installation report</w:t>
    </w:r>
    <w:r w:rsidRPr="0059573D">
      <w:rPr>
        <w:sz w:val="24"/>
        <w:szCs w:val="24"/>
      </w:rPr>
      <w:t xml:space="preserve"> -</w:t>
    </w:r>
    <w:r>
      <w:rPr>
        <w:b/>
        <w:sz w:val="32"/>
        <w:szCs w:val="32"/>
      </w:rPr>
      <w:t xml:space="preserve"> 11</w:t>
    </w:r>
  </w:p>
  <w:p w14:paraId="517EEA97" w14:textId="6D1E3540" w:rsidR="00F06740" w:rsidRPr="00A548B3" w:rsidRDefault="00F06740" w:rsidP="00F06740">
    <w:pPr>
      <w:pStyle w:val="Footer"/>
      <w:tabs>
        <w:tab w:val="center" w:pos="5387"/>
      </w:tabs>
      <w:jc w:val="center"/>
      <w:rPr>
        <w:rFonts w:cs="Arial"/>
        <w:sz w:val="16"/>
      </w:rPr>
    </w:pPr>
    <w:r w:rsidRPr="00A548B3">
      <w:rPr>
        <w:rFonts w:cs="Arial"/>
        <w:sz w:val="16"/>
      </w:rPr>
      <w:t>Sercon Ltd, Europa House, Coppicemere Drive,</w:t>
    </w:r>
  </w:p>
  <w:p w14:paraId="0CFA8371" w14:textId="3AEDCDBD" w:rsidR="00F06740" w:rsidRPr="00A548B3" w:rsidRDefault="00F06740" w:rsidP="00F06740">
    <w:pPr>
      <w:pStyle w:val="Footer"/>
      <w:tabs>
        <w:tab w:val="center" w:pos="5387"/>
      </w:tabs>
      <w:jc w:val="center"/>
      <w:rPr>
        <w:rFonts w:cs="Arial"/>
        <w:sz w:val="16"/>
      </w:rPr>
    </w:pPr>
    <w:r w:rsidRPr="00A548B3">
      <w:rPr>
        <w:rFonts w:cs="Arial"/>
        <w:sz w:val="16"/>
      </w:rPr>
      <w:t>Crewe, Cheshire CW1 6GZ, UK</w:t>
    </w:r>
  </w:p>
  <w:p w14:paraId="01913EB3" w14:textId="5C97FD96" w:rsidR="00F06740" w:rsidRPr="00A548B3" w:rsidRDefault="00F06740" w:rsidP="00F06740">
    <w:pPr>
      <w:pStyle w:val="Footer"/>
      <w:tabs>
        <w:tab w:val="center" w:pos="5387"/>
      </w:tabs>
      <w:jc w:val="center"/>
      <w:rPr>
        <w:rFonts w:cs="Arial"/>
        <w:sz w:val="16"/>
      </w:rPr>
    </w:pPr>
    <w:r w:rsidRPr="00A548B3">
      <w:rPr>
        <w:rFonts w:cs="Arial"/>
        <w:sz w:val="16"/>
      </w:rPr>
      <w:t>Tel: +44 (0)1270 580008</w:t>
    </w:r>
  </w:p>
  <w:p w14:paraId="4C2571B8" w14:textId="4DE848DF" w:rsidR="00D41FE7" w:rsidRDefault="00D41FE7" w:rsidP="00F06740">
    <w:pPr>
      <w:pStyle w:val="Footer"/>
      <w:tabs>
        <w:tab w:val="clear" w:pos="4320"/>
        <w:tab w:val="center" w:pos="5387"/>
      </w:tabs>
      <w:jc w:val="center"/>
      <w:rPr>
        <w:sz w:val="16"/>
      </w:rPr>
    </w:pPr>
    <w:r w:rsidRPr="000E52B1">
      <w:rPr>
        <w:sz w:val="16"/>
      </w:rPr>
      <w:t>Company Registration No. 4290072    Vat No. 771 1100 74</w:t>
    </w:r>
  </w:p>
  <w:p w14:paraId="53888539" w14:textId="77777777" w:rsidR="00D41FE7" w:rsidRDefault="00D41FE7" w:rsidP="00FB23BE">
    <w:pPr>
      <w:pStyle w:val="Heading1"/>
    </w:pPr>
    <w:r>
      <w:t>11 – Installation Report</w:t>
    </w:r>
  </w:p>
  <w:tbl>
    <w:tblPr>
      <w:tblW w:w="991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00" w:firstRow="0" w:lastRow="0" w:firstColumn="0" w:lastColumn="0" w:noHBand="0" w:noVBand="0"/>
    </w:tblPr>
    <w:tblGrid>
      <w:gridCol w:w="2301"/>
      <w:gridCol w:w="3903"/>
      <w:gridCol w:w="1177"/>
      <w:gridCol w:w="2537"/>
    </w:tblGrid>
    <w:tr w:rsidR="0059357F" w:rsidRPr="00D41FE7" w14:paraId="120D933F" w14:textId="77777777" w:rsidTr="00182FBE">
      <w:tc>
        <w:tcPr>
          <w:tcW w:w="2301" w:type="dxa"/>
        </w:tcPr>
        <w:p w14:paraId="376BAC55" w14:textId="77777777" w:rsidR="0059357F" w:rsidRPr="00D41FE7" w:rsidRDefault="0059357F" w:rsidP="0059357F">
          <w:pPr>
            <w:tabs>
              <w:tab w:val="left" w:pos="0"/>
            </w:tabs>
            <w:spacing w:before="120"/>
            <w:rPr>
              <w:rFonts w:cs="Arial"/>
              <w:sz w:val="24"/>
              <w:szCs w:val="24"/>
            </w:rPr>
          </w:pPr>
          <w:r w:rsidRPr="00D41FE7">
            <w:rPr>
              <w:rFonts w:cs="Arial"/>
              <w:sz w:val="24"/>
              <w:szCs w:val="24"/>
            </w:rPr>
            <w:t>Client:</w:t>
          </w:r>
        </w:p>
      </w:tc>
      <w:tc>
        <w:tcPr>
          <w:tcW w:w="7617" w:type="dxa"/>
          <w:gridSpan w:val="3"/>
        </w:tcPr>
        <w:p w14:paraId="38BEFD70" w14:textId="35074253" w:rsidR="0059357F" w:rsidRPr="00A95AF8" w:rsidRDefault="00A95AF8" w:rsidP="0059357F">
          <w:pPr>
            <w:tabs>
              <w:tab w:val="left" w:pos="0"/>
            </w:tabs>
            <w:spacing w:before="120"/>
            <w:rPr>
              <w:rFonts w:cs="Arial"/>
            </w:rPr>
          </w:pPr>
          <w:r w:rsidRPr="00A95AF8">
            <w:rPr>
              <w:rFonts w:cs="Arial"/>
            </w:rPr>
            <w:t>Techcomp (HK)</w:t>
          </w:r>
        </w:p>
      </w:tc>
    </w:tr>
    <w:tr w:rsidR="0059357F" w:rsidRPr="00D41FE7" w14:paraId="44443080" w14:textId="77777777" w:rsidTr="00182FBE">
      <w:tc>
        <w:tcPr>
          <w:tcW w:w="2301" w:type="dxa"/>
        </w:tcPr>
        <w:p w14:paraId="2DD69E65" w14:textId="77777777" w:rsidR="0059357F" w:rsidRPr="00D41FE7" w:rsidRDefault="0059357F" w:rsidP="0059357F">
          <w:pPr>
            <w:tabs>
              <w:tab w:val="left" w:pos="0"/>
            </w:tabs>
            <w:spacing w:before="120"/>
            <w:rPr>
              <w:rFonts w:cs="Arial"/>
              <w:sz w:val="24"/>
              <w:szCs w:val="24"/>
            </w:rPr>
          </w:pPr>
          <w:r w:rsidRPr="00D41FE7">
            <w:rPr>
              <w:rFonts w:cs="Arial"/>
              <w:sz w:val="24"/>
              <w:szCs w:val="24"/>
            </w:rPr>
            <w:t>Quotation Number:</w:t>
          </w:r>
        </w:p>
      </w:tc>
      <w:tc>
        <w:tcPr>
          <w:tcW w:w="3903" w:type="dxa"/>
        </w:tcPr>
        <w:p w14:paraId="1D875F9C" w14:textId="109809EC" w:rsidR="0059357F" w:rsidRPr="00D41FE7" w:rsidRDefault="00A95AF8" w:rsidP="0059357F">
          <w:pPr>
            <w:tabs>
              <w:tab w:val="left" w:pos="0"/>
            </w:tabs>
            <w:spacing w:before="120"/>
            <w:rPr>
              <w:rFonts w:cs="Arial"/>
              <w:sz w:val="24"/>
              <w:szCs w:val="24"/>
            </w:rPr>
          </w:pPr>
          <w:r>
            <w:rPr>
              <w:rFonts w:cs="Arial"/>
              <w:sz w:val="24"/>
              <w:szCs w:val="24"/>
            </w:rPr>
            <w:t>20314</w:t>
          </w:r>
        </w:p>
      </w:tc>
      <w:tc>
        <w:tcPr>
          <w:tcW w:w="1177" w:type="dxa"/>
        </w:tcPr>
        <w:p w14:paraId="6D6BB21F" w14:textId="74B357B0" w:rsidR="0059357F" w:rsidRPr="00D41FE7" w:rsidRDefault="0059357F" w:rsidP="0059357F">
          <w:pPr>
            <w:tabs>
              <w:tab w:val="left" w:pos="0"/>
            </w:tabs>
            <w:spacing w:before="120"/>
            <w:rPr>
              <w:rFonts w:cs="Arial"/>
              <w:sz w:val="24"/>
              <w:szCs w:val="24"/>
            </w:rPr>
          </w:pPr>
          <w:r w:rsidRPr="00A73B71">
            <w:rPr>
              <w:rFonts w:cs="Arial"/>
            </w:rPr>
            <w:t>Date:</w:t>
          </w:r>
        </w:p>
      </w:tc>
      <w:tc>
        <w:tcPr>
          <w:tcW w:w="2537" w:type="dxa"/>
        </w:tcPr>
        <w:p w14:paraId="579D2FEB" w14:textId="12A87921" w:rsidR="0059357F" w:rsidRPr="00D41FE7" w:rsidRDefault="0079683D" w:rsidP="0059357F">
          <w:pPr>
            <w:tabs>
              <w:tab w:val="left" w:pos="0"/>
            </w:tabs>
            <w:spacing w:before="120"/>
            <w:rPr>
              <w:rFonts w:cs="Arial"/>
              <w:sz w:val="24"/>
              <w:szCs w:val="24"/>
            </w:rPr>
          </w:pPr>
          <w:r>
            <w:rPr>
              <w:rFonts w:cs="Arial"/>
            </w:rPr>
            <w:t>N/A</w:t>
          </w:r>
        </w:p>
      </w:tc>
    </w:tr>
    <w:tr w:rsidR="0059357F" w:rsidRPr="00D41FE7" w14:paraId="4F3FFFA7" w14:textId="77777777" w:rsidTr="00182FBE">
      <w:tc>
        <w:tcPr>
          <w:tcW w:w="2301" w:type="dxa"/>
        </w:tcPr>
        <w:p w14:paraId="07056815" w14:textId="77777777" w:rsidR="0059357F" w:rsidRPr="00D41FE7" w:rsidRDefault="0059357F" w:rsidP="0059357F">
          <w:pPr>
            <w:tabs>
              <w:tab w:val="left" w:pos="0"/>
            </w:tabs>
            <w:spacing w:before="120"/>
            <w:rPr>
              <w:rFonts w:cs="Arial"/>
              <w:sz w:val="24"/>
              <w:szCs w:val="24"/>
            </w:rPr>
          </w:pPr>
          <w:r w:rsidRPr="00D41FE7">
            <w:rPr>
              <w:rFonts w:cs="Arial"/>
              <w:sz w:val="24"/>
              <w:szCs w:val="24"/>
            </w:rPr>
            <w:t>Job Number:</w:t>
          </w:r>
        </w:p>
      </w:tc>
      <w:tc>
        <w:tcPr>
          <w:tcW w:w="3903" w:type="dxa"/>
        </w:tcPr>
        <w:p w14:paraId="7576AF57" w14:textId="0BF46C97" w:rsidR="0059357F" w:rsidRPr="00D41FE7" w:rsidRDefault="0059357F" w:rsidP="0059357F">
          <w:pPr>
            <w:tabs>
              <w:tab w:val="left" w:pos="0"/>
            </w:tabs>
            <w:spacing w:before="120"/>
            <w:rPr>
              <w:rFonts w:cs="Arial"/>
              <w:sz w:val="24"/>
              <w:szCs w:val="24"/>
            </w:rPr>
          </w:pPr>
          <w:r>
            <w:rPr>
              <w:rFonts w:cs="Arial"/>
            </w:rPr>
            <w:t>IN13</w:t>
          </w:r>
          <w:r w:rsidR="0079683D">
            <w:rPr>
              <w:rFonts w:cs="Arial"/>
            </w:rPr>
            <w:t>89</w:t>
          </w:r>
        </w:p>
      </w:tc>
      <w:tc>
        <w:tcPr>
          <w:tcW w:w="1177" w:type="dxa"/>
        </w:tcPr>
        <w:p w14:paraId="653181E8" w14:textId="522B1B8B" w:rsidR="0059357F" w:rsidRPr="00D41FE7" w:rsidRDefault="0059357F" w:rsidP="0059357F">
          <w:pPr>
            <w:tabs>
              <w:tab w:val="left" w:pos="0"/>
            </w:tabs>
            <w:spacing w:before="120"/>
            <w:rPr>
              <w:rFonts w:cs="Arial"/>
              <w:sz w:val="24"/>
              <w:szCs w:val="24"/>
            </w:rPr>
          </w:pPr>
          <w:r w:rsidRPr="00A73B71">
            <w:rPr>
              <w:rFonts w:cs="Arial"/>
            </w:rPr>
            <w:t>Date:</w:t>
          </w:r>
        </w:p>
      </w:tc>
      <w:tc>
        <w:tcPr>
          <w:tcW w:w="2537" w:type="dxa"/>
        </w:tcPr>
        <w:p w14:paraId="3751914D" w14:textId="733B9F27" w:rsidR="0059357F" w:rsidRPr="00D41FE7" w:rsidRDefault="0079683D" w:rsidP="0059357F">
          <w:pPr>
            <w:tabs>
              <w:tab w:val="left" w:pos="0"/>
            </w:tabs>
            <w:spacing w:before="120"/>
            <w:rPr>
              <w:rFonts w:cs="Arial"/>
              <w:sz w:val="24"/>
              <w:szCs w:val="24"/>
            </w:rPr>
          </w:pPr>
          <w:r>
            <w:rPr>
              <w:rFonts w:cs="Arial"/>
              <w:sz w:val="24"/>
              <w:szCs w:val="24"/>
            </w:rPr>
            <w:t>11/09/2026</w:t>
          </w:r>
        </w:p>
      </w:tc>
    </w:tr>
  </w:tbl>
  <w:p w14:paraId="653F8AD9" w14:textId="77777777" w:rsidR="00155460" w:rsidRPr="000C7EBA" w:rsidRDefault="00155460" w:rsidP="00D41FE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5CB3C3" w14:textId="77777777" w:rsidR="00E255D7" w:rsidRDefault="00E255D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34D0"/>
    <w:rsid w:val="000116B7"/>
    <w:rsid w:val="00016EED"/>
    <w:rsid w:val="00055944"/>
    <w:rsid w:val="000A5468"/>
    <w:rsid w:val="000C7EBA"/>
    <w:rsid w:val="000D715E"/>
    <w:rsid w:val="00120F9F"/>
    <w:rsid w:val="0015024D"/>
    <w:rsid w:val="00155460"/>
    <w:rsid w:val="001D6FBE"/>
    <w:rsid w:val="00251C22"/>
    <w:rsid w:val="00304AAF"/>
    <w:rsid w:val="003B7503"/>
    <w:rsid w:val="003E742C"/>
    <w:rsid w:val="004273EB"/>
    <w:rsid w:val="004527C8"/>
    <w:rsid w:val="0047102A"/>
    <w:rsid w:val="00523AC6"/>
    <w:rsid w:val="005332B1"/>
    <w:rsid w:val="0054654D"/>
    <w:rsid w:val="00550FC5"/>
    <w:rsid w:val="00564C9A"/>
    <w:rsid w:val="0059357F"/>
    <w:rsid w:val="005B4358"/>
    <w:rsid w:val="005B5BED"/>
    <w:rsid w:val="005E2CBC"/>
    <w:rsid w:val="00640387"/>
    <w:rsid w:val="006B34D0"/>
    <w:rsid w:val="006B6ECE"/>
    <w:rsid w:val="006C07AA"/>
    <w:rsid w:val="00731F84"/>
    <w:rsid w:val="007506C2"/>
    <w:rsid w:val="0077325B"/>
    <w:rsid w:val="0079683D"/>
    <w:rsid w:val="007E5DEA"/>
    <w:rsid w:val="007F3838"/>
    <w:rsid w:val="00806135"/>
    <w:rsid w:val="008328D1"/>
    <w:rsid w:val="008805F5"/>
    <w:rsid w:val="008B6EEF"/>
    <w:rsid w:val="008B754C"/>
    <w:rsid w:val="008C53FE"/>
    <w:rsid w:val="008D43E6"/>
    <w:rsid w:val="008E38E8"/>
    <w:rsid w:val="008E50B2"/>
    <w:rsid w:val="0090330D"/>
    <w:rsid w:val="009B5B2D"/>
    <w:rsid w:val="009D2719"/>
    <w:rsid w:val="00A232E8"/>
    <w:rsid w:val="00A93D79"/>
    <w:rsid w:val="00A95AF8"/>
    <w:rsid w:val="00AC5F02"/>
    <w:rsid w:val="00B86B21"/>
    <w:rsid w:val="00BB1A99"/>
    <w:rsid w:val="00BB39C9"/>
    <w:rsid w:val="00BC56BC"/>
    <w:rsid w:val="00C45B8F"/>
    <w:rsid w:val="00C461C7"/>
    <w:rsid w:val="00C946A3"/>
    <w:rsid w:val="00CC341D"/>
    <w:rsid w:val="00D41FE7"/>
    <w:rsid w:val="00E255D7"/>
    <w:rsid w:val="00E73285"/>
    <w:rsid w:val="00E75EDD"/>
    <w:rsid w:val="00F06740"/>
    <w:rsid w:val="00F831B4"/>
    <w:rsid w:val="00FB23BE"/>
    <w:rsid w:val="00FF5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86B83E7"/>
  <w15:chartTrackingRefBased/>
  <w15:docId w15:val="{0ACEE3FE-DB09-4E70-8954-70C4B2429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D41FE7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pPr>
      <w:tabs>
        <w:tab w:val="left" w:pos="540"/>
      </w:tabs>
      <w:ind w:left="540" w:hanging="480"/>
      <w:jc w:val="both"/>
    </w:pPr>
    <w:rPr>
      <w:sz w:val="22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Hyperlink">
    <w:name w:val="Hyperlink"/>
    <w:rsid w:val="006B34D0"/>
    <w:rPr>
      <w:color w:val="0000FF"/>
      <w:u w:val="single"/>
    </w:rPr>
  </w:style>
  <w:style w:type="character" w:styleId="PageNumber">
    <w:name w:val="page number"/>
    <w:basedOn w:val="DefaultParagraphFont"/>
    <w:rsid w:val="009D2719"/>
  </w:style>
  <w:style w:type="table" w:styleId="TableGrid">
    <w:name w:val="Table Grid"/>
    <w:basedOn w:val="TableNormal"/>
    <w:rsid w:val="00C946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328D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28D1"/>
    <w:rPr>
      <w:rFonts w:ascii="Segoe UI" w:hAnsi="Segoe UI" w:cs="Segoe UI"/>
      <w:sz w:val="18"/>
      <w:szCs w:val="18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8E50B2"/>
    <w:rPr>
      <w:rFonts w:ascii="Arial" w:hAnsi="Arial"/>
      <w:lang w:eastAsia="en-US"/>
    </w:rPr>
  </w:style>
  <w:style w:type="character" w:customStyle="1" w:styleId="Heading1Char">
    <w:name w:val="Heading 1 Char"/>
    <w:basedOn w:val="DefaultParagraphFont"/>
    <w:link w:val="Heading1"/>
    <w:rsid w:val="00D41FE7"/>
    <w:rPr>
      <w:rFonts w:ascii="Arial" w:hAnsi="Arial" w:cs="Arial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ichelle\Application%20Data\Microsoft\Templates\S042%20Service%20Repo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S042 Service Report</Template>
  <TotalTime>0</TotalTime>
  <Pages>1</Pages>
  <Words>27</Words>
  <Characters>158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SOP 13  APPENDIX I (Rev 01)</vt:lpstr>
    </vt:vector>
  </TitlesOfParts>
  <Company> </Company>
  <LinksUpToDate>false</LinksUpToDate>
  <CharactersWithSpaces>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SOP 13  APPENDIX I (Rev 01)</dc:title>
  <dc:subject/>
  <dc:creator>Desktop</dc:creator>
  <cp:keywords/>
  <cp:lastModifiedBy>Sam Stockton</cp:lastModifiedBy>
  <cp:revision>21</cp:revision>
  <cp:lastPrinted>2017-03-15T11:04:00Z</cp:lastPrinted>
  <dcterms:created xsi:type="dcterms:W3CDTF">2017-03-15T10:54:00Z</dcterms:created>
  <dcterms:modified xsi:type="dcterms:W3CDTF">2026-09-16T10:32:00Z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28adcac5-8286-4e75-9161-4eb49ac1225d</vt:lpwstr>
  </property>
</Properties>
</file>